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9923E" w14:textId="77777777" w:rsidR="00065453" w:rsidRDefault="00065453" w:rsidP="00FE1E71">
      <w:pPr>
        <w:ind w:left="4962" w:right="-567"/>
      </w:pPr>
      <w:r>
        <w:t>Aan de inwoners</w:t>
      </w:r>
    </w:p>
    <w:p w14:paraId="45BDD4E6" w14:textId="77777777" w:rsidR="00065453" w:rsidRDefault="00065453" w:rsidP="00FE1E71">
      <w:pPr>
        <w:ind w:left="4962" w:right="-567"/>
      </w:pPr>
      <w:r>
        <w:t>Jan Mahieustraat en omgeving</w:t>
      </w:r>
    </w:p>
    <w:p w14:paraId="365B952A" w14:textId="77777777" w:rsidR="00FE1E71" w:rsidRPr="005E0255" w:rsidRDefault="001976E1" w:rsidP="00EF4E47">
      <w:pPr>
        <w:ind w:left="4962" w:right="-567"/>
      </w:pPr>
      <w:r w:rsidRPr="005E0255">
        <w:t>8800 Roeselare</w:t>
      </w:r>
    </w:p>
    <w:p w14:paraId="727643C5" w14:textId="77777777" w:rsidR="00FE1E71" w:rsidRPr="005E0255" w:rsidRDefault="00FE1E71" w:rsidP="001976E1">
      <w:pPr>
        <w:ind w:left="4956" w:right="-567"/>
      </w:pPr>
    </w:p>
    <w:p w14:paraId="3E12E2C3" w14:textId="4676DC22" w:rsidR="001976E1" w:rsidRDefault="00846899" w:rsidP="00065453">
      <w:pPr>
        <w:ind w:right="-425"/>
        <w:rPr>
          <w:color w:val="3B3838" w:themeColor="background2" w:themeShade="40"/>
          <w:sz w:val="18"/>
          <w:szCs w:val="18"/>
        </w:rPr>
      </w:pPr>
      <w:r w:rsidRPr="161C760F">
        <w:rPr>
          <w:b/>
          <w:bCs/>
          <w:color w:val="3B3838" w:themeColor="background2" w:themeShade="40"/>
          <w:sz w:val="18"/>
          <w:szCs w:val="18"/>
        </w:rPr>
        <w:t>Stad en OCMW Roeselare</w:t>
      </w:r>
      <w:r>
        <w:tab/>
      </w:r>
      <w:r>
        <w:tab/>
      </w:r>
      <w:r w:rsidR="005E0255" w:rsidRPr="161C760F">
        <w:rPr>
          <w:b/>
          <w:bCs/>
          <w:color w:val="3B3838" w:themeColor="background2" w:themeShade="40"/>
          <w:sz w:val="18"/>
          <w:szCs w:val="18"/>
        </w:rPr>
        <w:t>Kenmerk</w:t>
      </w:r>
      <w:r>
        <w:tab/>
      </w:r>
      <w:r>
        <w:tab/>
      </w:r>
      <w:r w:rsidR="005E0255" w:rsidRPr="161C760F">
        <w:rPr>
          <w:b/>
          <w:bCs/>
          <w:color w:val="3B3838" w:themeColor="background2" w:themeShade="40"/>
          <w:sz w:val="18"/>
          <w:szCs w:val="18"/>
        </w:rPr>
        <w:t>Roeselare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2B17D699" w:rsidRPr="161C760F">
        <w:rPr>
          <w:color w:val="3B3838" w:themeColor="background2" w:themeShade="40"/>
          <w:sz w:val="18"/>
          <w:szCs w:val="18"/>
        </w:rPr>
        <w:t>06/08</w:t>
      </w:r>
      <w:r w:rsidR="00065453" w:rsidRPr="161C760F">
        <w:rPr>
          <w:color w:val="3B3838" w:themeColor="background2" w:themeShade="40"/>
          <w:sz w:val="18"/>
          <w:szCs w:val="18"/>
        </w:rPr>
        <w:t>/2024</w:t>
      </w:r>
    </w:p>
    <w:p w14:paraId="05A04BAD" w14:textId="2A2AF3B5" w:rsidR="005E0255" w:rsidRPr="005E0255" w:rsidRDefault="005E0255" w:rsidP="00065453">
      <w:pPr>
        <w:ind w:left="3540" w:right="-426" w:hanging="3540"/>
        <w:rPr>
          <w:color w:val="3B3838" w:themeColor="background2" w:themeShade="40"/>
          <w:sz w:val="18"/>
          <w:szCs w:val="18"/>
        </w:rPr>
      </w:pPr>
      <w:r w:rsidRPr="005E0255">
        <w:rPr>
          <w:b/>
          <w:bCs/>
          <w:color w:val="3B3838" w:themeColor="background2" w:themeShade="40"/>
          <w:sz w:val="18"/>
          <w:szCs w:val="18"/>
        </w:rPr>
        <w:t>Contactpersoon</w:t>
      </w:r>
      <w:r w:rsidRPr="005E0255">
        <w:rPr>
          <w:b/>
          <w:bCs/>
          <w:color w:val="3B3838" w:themeColor="background2" w:themeShade="40"/>
          <w:sz w:val="18"/>
          <w:szCs w:val="18"/>
        </w:rPr>
        <w:tab/>
        <w:t>Telefoon</w:t>
      </w:r>
      <w:r w:rsidRPr="005E0255">
        <w:rPr>
          <w:b/>
          <w:bCs/>
          <w:color w:val="3B3838" w:themeColor="background2" w:themeShade="40"/>
          <w:sz w:val="18"/>
          <w:szCs w:val="18"/>
        </w:rPr>
        <w:tab/>
      </w:r>
      <w:r w:rsidRPr="005E0255">
        <w:rPr>
          <w:b/>
          <w:bCs/>
          <w:color w:val="3B3838" w:themeColor="background2" w:themeShade="40"/>
          <w:sz w:val="18"/>
          <w:szCs w:val="18"/>
        </w:rPr>
        <w:tab/>
        <w:t>E-mail</w:t>
      </w:r>
      <w:r>
        <w:rPr>
          <w:color w:val="3B3838" w:themeColor="background2" w:themeShade="40"/>
          <w:sz w:val="18"/>
          <w:szCs w:val="18"/>
        </w:rPr>
        <w:br/>
      </w:r>
      <w:r w:rsidR="00065453">
        <w:rPr>
          <w:color w:val="3B3838" w:themeColor="background2" w:themeShade="40"/>
          <w:sz w:val="18"/>
          <w:szCs w:val="18"/>
        </w:rPr>
        <w:t>1788</w:t>
      </w:r>
      <w:r w:rsidR="00065453">
        <w:rPr>
          <w:color w:val="3B3838" w:themeColor="background2" w:themeShade="40"/>
          <w:sz w:val="18"/>
          <w:szCs w:val="18"/>
        </w:rPr>
        <w:tab/>
      </w:r>
      <w:r w:rsidR="00065453">
        <w:rPr>
          <w:color w:val="3B3838" w:themeColor="background2" w:themeShade="40"/>
          <w:sz w:val="18"/>
          <w:szCs w:val="18"/>
        </w:rPr>
        <w:tab/>
      </w:r>
      <w:r w:rsidR="00065453">
        <w:rPr>
          <w:color w:val="3B3838" w:themeColor="background2" w:themeShade="40"/>
          <w:sz w:val="18"/>
          <w:szCs w:val="18"/>
        </w:rPr>
        <w:tab/>
        <w:t>1788</w:t>
      </w:r>
      <w:r w:rsidR="00451B92">
        <w:rPr>
          <w:color w:val="3B3838" w:themeColor="background2" w:themeShade="40"/>
          <w:sz w:val="18"/>
          <w:szCs w:val="18"/>
        </w:rPr>
        <w:t>@roeselare.be</w:t>
      </w:r>
    </w:p>
    <w:p w14:paraId="7183EDB5" w14:textId="77777777" w:rsidR="001976E1" w:rsidRPr="005E0255" w:rsidRDefault="00E90F5B" w:rsidP="001976E1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pict w14:anchorId="7BAE2E1A">
          <v:rect id="_x0000_i1025" style="width:453.6pt;height:.5pt" o:hralign="center" o:hrstd="t" o:hr="t" fillcolor="#a0a0a0" stroked="f"/>
        </w:pict>
      </w:r>
    </w:p>
    <w:p w14:paraId="6D432BFE" w14:textId="77777777" w:rsidR="001976E1" w:rsidRPr="00EF4E47" w:rsidRDefault="001976E1" w:rsidP="00EF4E47">
      <w:pPr>
        <w:ind w:right="-426"/>
        <w:rPr>
          <w:color w:val="3B3838" w:themeColor="background2" w:themeShade="40"/>
          <w:sz w:val="17"/>
          <w:szCs w:val="17"/>
        </w:rPr>
      </w:pPr>
      <w:r w:rsidRPr="005E0255">
        <w:rPr>
          <w:color w:val="3B3838" w:themeColor="background2" w:themeShade="40"/>
          <w:sz w:val="17"/>
          <w:szCs w:val="17"/>
        </w:rPr>
        <w:t xml:space="preserve">Jouw brieven stuur je naar het college van burgemeester en schepenen, </w:t>
      </w:r>
      <w:r w:rsidR="00EF4E47">
        <w:rPr>
          <w:color w:val="3B3838" w:themeColor="background2" w:themeShade="40"/>
          <w:sz w:val="17"/>
          <w:szCs w:val="17"/>
        </w:rPr>
        <w:t>Grote Markt 1</w:t>
      </w:r>
      <w:r w:rsidRPr="005E0255">
        <w:rPr>
          <w:color w:val="3B3838" w:themeColor="background2" w:themeShade="40"/>
          <w:sz w:val="17"/>
          <w:szCs w:val="17"/>
        </w:rPr>
        <w:t>, 8800 Roeselare</w:t>
      </w:r>
    </w:p>
    <w:p w14:paraId="44FB9733" w14:textId="2681FC28" w:rsidR="001976E1" w:rsidRPr="00065453" w:rsidRDefault="00065453" w:rsidP="00EF4E47">
      <w:pPr>
        <w:spacing w:line="276" w:lineRule="auto"/>
        <w:ind w:right="-426"/>
        <w:rPr>
          <w:b/>
          <w:sz w:val="24"/>
          <w:szCs w:val="24"/>
        </w:rPr>
      </w:pPr>
      <w:r w:rsidRPr="00065453">
        <w:rPr>
          <w:b/>
          <w:sz w:val="24"/>
          <w:szCs w:val="24"/>
        </w:rPr>
        <w:t>Herstel losliggend</w:t>
      </w:r>
      <w:r w:rsidR="00DA2092">
        <w:rPr>
          <w:b/>
          <w:sz w:val="24"/>
          <w:szCs w:val="24"/>
        </w:rPr>
        <w:t>e</w:t>
      </w:r>
      <w:r w:rsidRPr="0006545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riool</w:t>
      </w:r>
      <w:r w:rsidRPr="00065453">
        <w:rPr>
          <w:b/>
          <w:sz w:val="24"/>
          <w:szCs w:val="24"/>
        </w:rPr>
        <w:t>deksel</w:t>
      </w:r>
      <w:r w:rsidR="00DA2092">
        <w:rPr>
          <w:b/>
          <w:sz w:val="24"/>
          <w:szCs w:val="24"/>
        </w:rPr>
        <w:t>s</w:t>
      </w:r>
      <w:r w:rsidRPr="00065453">
        <w:rPr>
          <w:b/>
          <w:sz w:val="24"/>
          <w:szCs w:val="24"/>
        </w:rPr>
        <w:t xml:space="preserve"> in de Jan Mahieustraat</w:t>
      </w:r>
      <w:r w:rsidR="00DA2092">
        <w:rPr>
          <w:b/>
          <w:sz w:val="24"/>
          <w:szCs w:val="24"/>
        </w:rPr>
        <w:t xml:space="preserve"> en Ooststraat</w:t>
      </w:r>
    </w:p>
    <w:p w14:paraId="02E456F9" w14:textId="0AB39AE9" w:rsidR="001976E1" w:rsidRDefault="00F84CCD" w:rsidP="001976E1">
      <w:pPr>
        <w:spacing w:line="276" w:lineRule="auto"/>
        <w:ind w:right="-426"/>
        <w:jc w:val="both"/>
      </w:pPr>
      <w:r>
        <w:br/>
      </w:r>
      <w:r w:rsidR="001976E1" w:rsidRPr="00065453">
        <w:t>Beste</w:t>
      </w:r>
      <w:r w:rsidR="00EF4E47" w:rsidRPr="00065453">
        <w:t xml:space="preserve"> inwoner,</w:t>
      </w:r>
    </w:p>
    <w:p w14:paraId="742286BC" w14:textId="050F3A8D" w:rsidR="00617112" w:rsidRDefault="00065453" w:rsidP="00065453">
      <w:pPr>
        <w:rPr>
          <w:color w:val="000000"/>
        </w:rPr>
      </w:pPr>
      <w:r>
        <w:rPr>
          <w:color w:val="000000"/>
        </w:rPr>
        <w:t>In de Jan Mahieustraat</w:t>
      </w:r>
      <w:r w:rsidR="008D40D5">
        <w:rPr>
          <w:color w:val="000000"/>
        </w:rPr>
        <w:t xml:space="preserve"> </w:t>
      </w:r>
      <w:r w:rsidR="00617112">
        <w:rPr>
          <w:color w:val="000000"/>
        </w:rPr>
        <w:t xml:space="preserve">en de Ooststraat liggen er </w:t>
      </w:r>
      <w:r w:rsidR="00C22090">
        <w:rPr>
          <w:color w:val="000000"/>
        </w:rPr>
        <w:t>drie</w:t>
      </w:r>
      <w:r w:rsidR="00617112">
        <w:rPr>
          <w:color w:val="000000"/>
        </w:rPr>
        <w:t xml:space="preserve"> riooldeksels los. We </w:t>
      </w:r>
      <w:r w:rsidR="005D34F5">
        <w:rPr>
          <w:color w:val="000000"/>
        </w:rPr>
        <w:t>herstellen dit binnenkort.</w:t>
      </w:r>
      <w:r w:rsidR="00617112">
        <w:rPr>
          <w:color w:val="000000"/>
        </w:rPr>
        <w:t xml:space="preserve"> </w:t>
      </w:r>
    </w:p>
    <w:p w14:paraId="74F5C506" w14:textId="301BBA2B" w:rsidR="00617112" w:rsidRPr="00214207" w:rsidRDefault="002C0B4F" w:rsidP="00065453">
      <w:pPr>
        <w:rPr>
          <w:b/>
          <w:bCs/>
          <w:color w:val="000000"/>
          <w:u w:val="single"/>
        </w:rPr>
      </w:pPr>
      <w:r>
        <w:rPr>
          <w:color w:val="000000"/>
          <w:u w:val="single"/>
        </w:rPr>
        <w:br/>
      </w:r>
      <w:r w:rsidR="008213B4" w:rsidRPr="00214207">
        <w:rPr>
          <w:b/>
          <w:bCs/>
          <w:color w:val="000000"/>
          <w:u w:val="single"/>
        </w:rPr>
        <w:t>W</w:t>
      </w:r>
      <w:r w:rsidR="003B160F" w:rsidRPr="00214207">
        <w:rPr>
          <w:b/>
          <w:bCs/>
          <w:color w:val="000000"/>
          <w:u w:val="single"/>
        </w:rPr>
        <w:t>oensdag 21 en donderdag 22</w:t>
      </w:r>
      <w:r w:rsidR="00E00FD1" w:rsidRPr="00214207">
        <w:rPr>
          <w:b/>
          <w:bCs/>
          <w:color w:val="000000"/>
          <w:u w:val="single"/>
        </w:rPr>
        <w:t xml:space="preserve"> augustus</w:t>
      </w:r>
      <w:r w:rsidR="003B160F" w:rsidRPr="00214207">
        <w:rPr>
          <w:b/>
          <w:bCs/>
          <w:color w:val="000000"/>
          <w:u w:val="single"/>
        </w:rPr>
        <w:t xml:space="preserve">: </w:t>
      </w:r>
      <w:r w:rsidR="00617112" w:rsidRPr="00214207">
        <w:rPr>
          <w:b/>
          <w:bCs/>
          <w:color w:val="000000"/>
          <w:u w:val="single"/>
        </w:rPr>
        <w:t>Jan Mahieustraat</w:t>
      </w:r>
    </w:p>
    <w:p w14:paraId="6427154B" w14:textId="7BA93CDB" w:rsidR="008213B4" w:rsidRDefault="008213B4" w:rsidP="00065453">
      <w:pPr>
        <w:rPr>
          <w:color w:val="000000"/>
        </w:rPr>
      </w:pPr>
      <w:r>
        <w:rPr>
          <w:color w:val="000000"/>
        </w:rPr>
        <w:t>Er</w:t>
      </w:r>
      <w:r w:rsidR="00F84CCD">
        <w:rPr>
          <w:color w:val="000000"/>
        </w:rPr>
        <w:t xml:space="preserve"> ligt een riooldeksel los </w:t>
      </w:r>
      <w:r w:rsidR="00A4607E" w:rsidRPr="003B160F">
        <w:rPr>
          <w:color w:val="000000"/>
        </w:rPr>
        <w:t xml:space="preserve">ter hoogte van </w:t>
      </w:r>
      <w:r w:rsidR="008D40D5" w:rsidRPr="003B160F">
        <w:rPr>
          <w:color w:val="000000"/>
        </w:rPr>
        <w:t>huisnummer 2 (</w:t>
      </w:r>
      <w:r w:rsidR="00A4607E" w:rsidRPr="003B160F">
        <w:rPr>
          <w:color w:val="000000"/>
        </w:rPr>
        <w:t xml:space="preserve">aan </w:t>
      </w:r>
      <w:r w:rsidR="008D40D5" w:rsidRPr="003B160F">
        <w:rPr>
          <w:color w:val="000000"/>
        </w:rPr>
        <w:t>Terre Bleue)</w:t>
      </w:r>
      <w:r>
        <w:rPr>
          <w:color w:val="000000"/>
        </w:rPr>
        <w:t xml:space="preserve">. </w:t>
      </w:r>
      <w:r w:rsidR="008D40D5" w:rsidRPr="002C0B4F">
        <w:rPr>
          <w:color w:val="000000"/>
        </w:rPr>
        <w:t xml:space="preserve">Omdat het deksel in het midden van de rijweg zit, zal er tijdelijk </w:t>
      </w:r>
      <w:r w:rsidR="008D40D5" w:rsidRPr="00FA13F7">
        <w:rPr>
          <w:b/>
          <w:bCs/>
          <w:color w:val="000000"/>
        </w:rPr>
        <w:t>geen doorgaand verkeer</w:t>
      </w:r>
      <w:r w:rsidR="008D40D5" w:rsidRPr="002C0B4F">
        <w:rPr>
          <w:color w:val="000000"/>
        </w:rPr>
        <w:t xml:space="preserve"> mogelijk zijn</w:t>
      </w:r>
      <w:r w:rsidR="00FA13F7">
        <w:rPr>
          <w:color w:val="000000"/>
        </w:rPr>
        <w:t xml:space="preserve"> in de Jan Mahieustraat</w:t>
      </w:r>
      <w:r w:rsidR="008D40D5" w:rsidRPr="002C0B4F">
        <w:rPr>
          <w:color w:val="000000"/>
        </w:rPr>
        <w:t xml:space="preserve">. </w:t>
      </w:r>
    </w:p>
    <w:p w14:paraId="7B4C45FE" w14:textId="3950AEE9" w:rsidR="00214207" w:rsidRPr="00214207" w:rsidRDefault="00FA13F7" w:rsidP="0021058A">
      <w:pPr>
        <w:pStyle w:val="Lijstalinea"/>
        <w:numPr>
          <w:ilvl w:val="0"/>
          <w:numId w:val="5"/>
        </w:numPr>
        <w:spacing w:before="0" w:after="0" w:line="276" w:lineRule="auto"/>
      </w:pPr>
      <w:r w:rsidRPr="00214207">
        <w:rPr>
          <w:color w:val="000000"/>
        </w:rPr>
        <w:t xml:space="preserve">Als oplossing </w:t>
      </w:r>
      <w:r w:rsidRPr="00214207">
        <w:rPr>
          <w:b/>
          <w:bCs/>
          <w:color w:val="000000"/>
        </w:rPr>
        <w:t>keren we</w:t>
      </w:r>
      <w:r w:rsidR="00395122" w:rsidRPr="00214207">
        <w:rPr>
          <w:b/>
          <w:bCs/>
          <w:color w:val="000000"/>
        </w:rPr>
        <w:t xml:space="preserve"> </w:t>
      </w:r>
      <w:r w:rsidR="00AA3325" w:rsidRPr="00214207">
        <w:rPr>
          <w:b/>
          <w:bCs/>
          <w:color w:val="000000"/>
        </w:rPr>
        <w:t>de H</w:t>
      </w:r>
      <w:r w:rsidR="006D0B7E" w:rsidRPr="00214207">
        <w:rPr>
          <w:b/>
          <w:bCs/>
          <w:color w:val="000000"/>
        </w:rPr>
        <w:t xml:space="preserve">enri </w:t>
      </w:r>
      <w:proofErr w:type="spellStart"/>
      <w:r w:rsidR="00AA3325" w:rsidRPr="00214207">
        <w:rPr>
          <w:b/>
          <w:bCs/>
          <w:color w:val="000000"/>
        </w:rPr>
        <w:t>Horriestraat</w:t>
      </w:r>
      <w:proofErr w:type="spellEnd"/>
      <w:r w:rsidR="00AA3325" w:rsidRPr="00214207">
        <w:rPr>
          <w:color w:val="000000"/>
        </w:rPr>
        <w:t xml:space="preserve"> tijdelijk van rijrichting. Je zal vanuit de Ooststraat de H</w:t>
      </w:r>
      <w:r w:rsidR="006D0B7E" w:rsidRPr="00214207">
        <w:rPr>
          <w:color w:val="000000"/>
        </w:rPr>
        <w:t xml:space="preserve">enri </w:t>
      </w:r>
      <w:proofErr w:type="spellStart"/>
      <w:r w:rsidR="00AA3325" w:rsidRPr="00214207">
        <w:rPr>
          <w:color w:val="000000"/>
        </w:rPr>
        <w:t>Horriestraat</w:t>
      </w:r>
      <w:proofErr w:type="spellEnd"/>
      <w:r w:rsidR="00AA3325" w:rsidRPr="00214207">
        <w:rPr>
          <w:color w:val="000000"/>
        </w:rPr>
        <w:t xml:space="preserve"> kunnen inrijden.</w:t>
      </w:r>
      <w:r w:rsidR="00395122" w:rsidRPr="00214207">
        <w:rPr>
          <w:color w:val="000000"/>
        </w:rPr>
        <w:t xml:space="preserve"> </w:t>
      </w:r>
    </w:p>
    <w:p w14:paraId="0EF54FDA" w14:textId="77777777" w:rsidR="00214207" w:rsidRDefault="00214207" w:rsidP="00214207">
      <w:pPr>
        <w:pStyle w:val="Lijstalinea"/>
        <w:spacing w:before="0" w:after="0" w:line="276" w:lineRule="auto"/>
      </w:pPr>
    </w:p>
    <w:p w14:paraId="38260D65" w14:textId="77777777" w:rsidR="00214207" w:rsidRDefault="00214207" w:rsidP="00214207">
      <w:pPr>
        <w:spacing w:before="0" w:after="0" w:line="276" w:lineRule="auto"/>
      </w:pPr>
      <w:r w:rsidRPr="00573F63">
        <w:rPr>
          <w:noProof/>
        </w:rPr>
        <w:drawing>
          <wp:inline distT="0" distB="0" distL="0" distR="0" wp14:anchorId="7CCDECD5" wp14:editId="214C4C3F">
            <wp:extent cx="4724400" cy="351041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575"/>
                    <a:stretch/>
                  </pic:blipFill>
                  <pic:spPr bwMode="auto">
                    <a:xfrm>
                      <a:off x="0" y="0"/>
                      <a:ext cx="4743168" cy="352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4FCB3" w14:textId="3AE5AFB5" w:rsidR="00617112" w:rsidRPr="00214207" w:rsidRDefault="008213B4" w:rsidP="00065453">
      <w:pPr>
        <w:rPr>
          <w:b/>
          <w:bCs/>
          <w:color w:val="000000"/>
          <w:u w:val="single"/>
        </w:rPr>
      </w:pPr>
      <w:r w:rsidRPr="00214207">
        <w:rPr>
          <w:b/>
          <w:bCs/>
          <w:color w:val="000000"/>
          <w:u w:val="single"/>
        </w:rPr>
        <w:lastRenderedPageBreak/>
        <w:t xml:space="preserve">Maandag 26 augustus: </w:t>
      </w:r>
      <w:r w:rsidR="002C0B4F" w:rsidRPr="00214207">
        <w:rPr>
          <w:b/>
          <w:bCs/>
          <w:color w:val="000000"/>
          <w:u w:val="single"/>
        </w:rPr>
        <w:t>Ooststraat</w:t>
      </w:r>
    </w:p>
    <w:p w14:paraId="1BFC7D92" w14:textId="4200FDB1" w:rsidR="001A2459" w:rsidRDefault="008213B4" w:rsidP="00CA77BD">
      <w:pPr>
        <w:rPr>
          <w:color w:val="000000" w:themeColor="text1"/>
        </w:rPr>
      </w:pPr>
      <w:r w:rsidRPr="3C6A8E68">
        <w:rPr>
          <w:color w:val="000000" w:themeColor="text1"/>
        </w:rPr>
        <w:t xml:space="preserve">Er liggen </w:t>
      </w:r>
      <w:r w:rsidR="00347BC8">
        <w:rPr>
          <w:color w:val="000000" w:themeColor="text1"/>
        </w:rPr>
        <w:t xml:space="preserve">twee </w:t>
      </w:r>
      <w:r w:rsidRPr="3C6A8E68">
        <w:rPr>
          <w:color w:val="000000" w:themeColor="text1"/>
        </w:rPr>
        <w:t xml:space="preserve">deksels los </w:t>
      </w:r>
      <w:r w:rsidR="002C0B4F" w:rsidRPr="3C6A8E68">
        <w:rPr>
          <w:color w:val="000000" w:themeColor="text1"/>
        </w:rPr>
        <w:t xml:space="preserve">ter hoogte van </w:t>
      </w:r>
      <w:r w:rsidR="00793A30">
        <w:rPr>
          <w:color w:val="000000" w:themeColor="text1"/>
        </w:rPr>
        <w:t>de</w:t>
      </w:r>
      <w:r w:rsidR="72ECA761" w:rsidRPr="3C6A8E68">
        <w:rPr>
          <w:color w:val="000000" w:themeColor="text1"/>
        </w:rPr>
        <w:t xml:space="preserve"> kruispunt</w:t>
      </w:r>
      <w:r w:rsidR="00793A30">
        <w:rPr>
          <w:color w:val="000000" w:themeColor="text1"/>
        </w:rPr>
        <w:t>en</w:t>
      </w:r>
      <w:r w:rsidR="72ECA761" w:rsidRPr="3C6A8E68">
        <w:rPr>
          <w:color w:val="000000" w:themeColor="text1"/>
        </w:rPr>
        <w:t xml:space="preserve"> met de Henri </w:t>
      </w:r>
      <w:proofErr w:type="spellStart"/>
      <w:r w:rsidR="72ECA761" w:rsidRPr="3C6A8E68">
        <w:rPr>
          <w:color w:val="000000" w:themeColor="text1"/>
        </w:rPr>
        <w:t>Horriestraat</w:t>
      </w:r>
      <w:proofErr w:type="spellEnd"/>
      <w:r w:rsidR="002C0B4F" w:rsidRPr="3C6A8E68">
        <w:rPr>
          <w:color w:val="000000" w:themeColor="text1"/>
        </w:rPr>
        <w:t xml:space="preserve"> en </w:t>
      </w:r>
      <w:r w:rsidR="7436DD2B" w:rsidRPr="3C6A8E68">
        <w:rPr>
          <w:color w:val="000000" w:themeColor="text1"/>
        </w:rPr>
        <w:t>de</w:t>
      </w:r>
      <w:r w:rsidR="002C0B4F" w:rsidRPr="3C6A8E68">
        <w:rPr>
          <w:color w:val="000000" w:themeColor="text1"/>
        </w:rPr>
        <w:t xml:space="preserve"> </w:t>
      </w:r>
      <w:r w:rsidR="7436DD2B" w:rsidRPr="3C6A8E68">
        <w:rPr>
          <w:color w:val="000000" w:themeColor="text1"/>
        </w:rPr>
        <w:t>Wortelstraat</w:t>
      </w:r>
      <w:r w:rsidR="0090580C" w:rsidRPr="3C6A8E68">
        <w:rPr>
          <w:color w:val="000000" w:themeColor="text1"/>
        </w:rPr>
        <w:t>.</w:t>
      </w:r>
      <w:r w:rsidR="00572C5E">
        <w:rPr>
          <w:color w:val="000000" w:themeColor="text1"/>
        </w:rPr>
        <w:t xml:space="preserve"> </w:t>
      </w:r>
      <w:r w:rsidR="00376D20" w:rsidRPr="00CA77BD">
        <w:rPr>
          <w:color w:val="000000" w:themeColor="text1"/>
        </w:rPr>
        <w:t xml:space="preserve">De Ooststraat moet </w:t>
      </w:r>
      <w:r w:rsidR="00CA77BD">
        <w:rPr>
          <w:color w:val="000000" w:themeColor="text1"/>
        </w:rPr>
        <w:t xml:space="preserve">maximaal </w:t>
      </w:r>
      <w:r w:rsidR="00CA77BD" w:rsidRPr="00CA77BD">
        <w:rPr>
          <w:b/>
          <w:bCs/>
          <w:color w:val="000000" w:themeColor="text1"/>
        </w:rPr>
        <w:t>één dag</w:t>
      </w:r>
      <w:r w:rsidR="00CA77BD">
        <w:rPr>
          <w:color w:val="000000" w:themeColor="text1"/>
        </w:rPr>
        <w:t xml:space="preserve"> </w:t>
      </w:r>
      <w:r w:rsidR="00376D20" w:rsidRPr="00CA77BD">
        <w:rPr>
          <w:color w:val="000000" w:themeColor="text1"/>
        </w:rPr>
        <w:t xml:space="preserve">worden afgesloten </w:t>
      </w:r>
      <w:r w:rsidR="00CA77BD">
        <w:rPr>
          <w:color w:val="000000" w:themeColor="text1"/>
        </w:rPr>
        <w:t>om te werken aan het kruispunt met de H</w:t>
      </w:r>
      <w:r w:rsidR="00376D20" w:rsidRPr="00CA77BD">
        <w:rPr>
          <w:color w:val="000000" w:themeColor="text1"/>
        </w:rPr>
        <w:t xml:space="preserve">enri </w:t>
      </w:r>
      <w:proofErr w:type="spellStart"/>
      <w:r w:rsidR="00376D20" w:rsidRPr="00CA77BD">
        <w:rPr>
          <w:color w:val="000000" w:themeColor="text1"/>
        </w:rPr>
        <w:t>Horriestraat</w:t>
      </w:r>
      <w:proofErr w:type="spellEnd"/>
      <w:r w:rsidR="00376D20" w:rsidRPr="00CA77BD">
        <w:rPr>
          <w:color w:val="000000" w:themeColor="text1"/>
        </w:rPr>
        <w:t xml:space="preserve">. </w:t>
      </w:r>
    </w:p>
    <w:p w14:paraId="15FB270B" w14:textId="73A2BCB9" w:rsidR="00376D20" w:rsidRPr="008B29DA" w:rsidRDefault="001A2459" w:rsidP="008B29DA">
      <w:pPr>
        <w:pStyle w:val="Lijstalinea"/>
        <w:numPr>
          <w:ilvl w:val="0"/>
          <w:numId w:val="5"/>
        </w:numPr>
        <w:rPr>
          <w:color w:val="000000" w:themeColor="text1"/>
        </w:rPr>
      </w:pPr>
      <w:r w:rsidRPr="008B29DA">
        <w:rPr>
          <w:color w:val="000000" w:themeColor="text1"/>
        </w:rPr>
        <w:t xml:space="preserve">We </w:t>
      </w:r>
      <w:r w:rsidR="00AD1348" w:rsidRPr="008B29DA">
        <w:rPr>
          <w:color w:val="000000" w:themeColor="text1"/>
        </w:rPr>
        <w:t xml:space="preserve">duiden een omleiding aan via de Patersstraat en </w:t>
      </w:r>
      <w:r w:rsidR="00AD1348" w:rsidRPr="008B29DA">
        <w:rPr>
          <w:b/>
          <w:bCs/>
          <w:color w:val="000000" w:themeColor="text1"/>
        </w:rPr>
        <w:t xml:space="preserve">keren een stukje van de </w:t>
      </w:r>
      <w:proofErr w:type="spellStart"/>
      <w:r w:rsidR="00AD1348" w:rsidRPr="008B29DA">
        <w:rPr>
          <w:b/>
          <w:bCs/>
          <w:color w:val="000000" w:themeColor="text1"/>
        </w:rPr>
        <w:t>Delaerestraat</w:t>
      </w:r>
      <w:proofErr w:type="spellEnd"/>
      <w:r w:rsidR="00AD1348" w:rsidRPr="008B29DA">
        <w:rPr>
          <w:b/>
          <w:bCs/>
          <w:color w:val="000000" w:themeColor="text1"/>
        </w:rPr>
        <w:t xml:space="preserve"> om</w:t>
      </w:r>
      <w:r w:rsidR="00AD1348" w:rsidRPr="008B29DA">
        <w:rPr>
          <w:color w:val="000000" w:themeColor="text1"/>
        </w:rPr>
        <w:t xml:space="preserve"> van richting. </w:t>
      </w:r>
    </w:p>
    <w:p w14:paraId="45CFDB6E" w14:textId="4141171E" w:rsidR="00214207" w:rsidRDefault="00007ABB" w:rsidP="00065453">
      <w:pPr>
        <w:rPr>
          <w:color w:val="000000"/>
        </w:rPr>
      </w:pPr>
      <w:r w:rsidRPr="00007ABB">
        <w:rPr>
          <w:noProof/>
          <w:color w:val="000000"/>
        </w:rPr>
        <w:drawing>
          <wp:inline distT="0" distB="0" distL="0" distR="0" wp14:anchorId="7920AA98" wp14:editId="5E3F5032">
            <wp:extent cx="5238750" cy="4437598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8" t="4346" r="-1"/>
                    <a:stretch/>
                  </pic:blipFill>
                  <pic:spPr bwMode="auto">
                    <a:xfrm>
                      <a:off x="0" y="0"/>
                      <a:ext cx="5243328" cy="444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46047" w14:textId="6ADDA97C" w:rsidR="008D40D5" w:rsidRDefault="008D40D5" w:rsidP="00065453">
      <w:pPr>
        <w:rPr>
          <w:color w:val="000000"/>
        </w:rPr>
      </w:pPr>
      <w:r>
        <w:rPr>
          <w:color w:val="000000"/>
        </w:rPr>
        <w:t>We doen er alles aan om de duurtijd zo kort mogelijk te houden, maar dit is ook afhankelijk van het weer.</w:t>
      </w:r>
      <w:r w:rsidR="00D81B6B">
        <w:rPr>
          <w:color w:val="000000"/>
        </w:rPr>
        <w:t xml:space="preserve"> Weet dat de signalisatie op het terrein steeds voorrang heeft op de informatie in deze brief.</w:t>
      </w:r>
    </w:p>
    <w:p w14:paraId="05526C5B" w14:textId="6118CD79" w:rsidR="00065453" w:rsidRDefault="00D81B6B" w:rsidP="00065453">
      <w:pPr>
        <w:rPr>
          <w:b/>
          <w:bCs/>
          <w:color w:val="000000"/>
        </w:rPr>
      </w:pPr>
      <w:r>
        <w:rPr>
          <w:b/>
          <w:bCs/>
          <w:color w:val="000000"/>
        </w:rPr>
        <w:t>Heb je een vraag</w:t>
      </w:r>
      <w:r w:rsidR="008D40D5" w:rsidRPr="008D40D5">
        <w:rPr>
          <w:b/>
          <w:bCs/>
          <w:color w:val="000000"/>
        </w:rPr>
        <w:t>?</w:t>
      </w:r>
    </w:p>
    <w:p w14:paraId="7205EC0C" w14:textId="4F1B6FD8" w:rsidR="008D40D5" w:rsidRDefault="008D40D5" w:rsidP="00065453">
      <w:pPr>
        <w:rPr>
          <w:color w:val="000000"/>
        </w:rPr>
      </w:pPr>
      <w:r>
        <w:rPr>
          <w:color w:val="000000"/>
        </w:rPr>
        <w:t>Contacteer dan de stadsdiensten via de gegevens bovenaan deze brief. We helpen je graag verder.</w:t>
      </w:r>
    </w:p>
    <w:p w14:paraId="58F152BF" w14:textId="19C6EC68" w:rsidR="00E90F5B" w:rsidRPr="00E90F5B" w:rsidRDefault="001976E1" w:rsidP="00E90F5B">
      <w:pPr>
        <w:spacing w:after="240" w:line="276" w:lineRule="auto"/>
        <w:jc w:val="both"/>
      </w:pPr>
      <w:r w:rsidRPr="005E0255">
        <w:t>Met vriendelijke groeten,</w:t>
      </w:r>
      <w:r w:rsidR="00C91172">
        <w:tab/>
      </w:r>
      <w:r w:rsidR="00C91172">
        <w:br/>
      </w:r>
      <w:r w:rsidR="00E90F5B">
        <w:rPr>
          <w:noProof/>
        </w:rPr>
        <w:drawing>
          <wp:inline distT="0" distB="0" distL="0" distR="0" wp14:anchorId="695AD18A" wp14:editId="56F46BBF">
            <wp:extent cx="1688987" cy="762000"/>
            <wp:effectExtent l="0" t="0" r="6985" b="0"/>
            <wp:docPr id="5" name="Afbeelding 5" descr="Afbeelding met lijn, schets, na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lijn, schets, nach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85" cy="7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F5B">
        <w:rPr>
          <w:noProof/>
        </w:rPr>
        <w:drawing>
          <wp:inline distT="0" distB="0" distL="0" distR="0" wp14:anchorId="2C872E80" wp14:editId="7F6814D7">
            <wp:extent cx="2190750" cy="861566"/>
            <wp:effectExtent l="0" t="0" r="0" b="0"/>
            <wp:docPr id="6" name="Afbeelding 6" descr="Afbeelding met zwart, duisternis, lijn, na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zwart, duisternis, lijn, nach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8701" cy="86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C5E">
        <w:br/>
      </w:r>
      <w:r w:rsidR="00897330">
        <w:t>Gee</w:t>
      </w:r>
      <w:r w:rsidRPr="005E0255">
        <w:t>rt Sintobin</w:t>
      </w:r>
      <w:r w:rsidRPr="005E0255">
        <w:tab/>
      </w:r>
      <w:r w:rsidRPr="005E0255">
        <w:tab/>
      </w:r>
      <w:r w:rsidR="00E90F5B">
        <w:t>Kris Declercq</w:t>
      </w:r>
      <w:r w:rsidR="00572C5E">
        <w:tab/>
      </w:r>
      <w:r w:rsidR="00572C5E">
        <w:br/>
      </w:r>
      <w:r w:rsidR="00D913D7" w:rsidRPr="005E0255">
        <w:t>Algemeen directeur</w:t>
      </w:r>
      <w:r w:rsidRPr="005E0255">
        <w:tab/>
      </w:r>
      <w:r w:rsidR="00E90F5B">
        <w:tab/>
      </w:r>
      <w:r w:rsidRPr="005E0255">
        <w:t>Burgemeest</w:t>
      </w:r>
      <w:r w:rsidR="00E90F5B">
        <w:t>er</w:t>
      </w:r>
      <w:r w:rsidR="00E90F5B">
        <w:tab/>
      </w:r>
      <w:r w:rsidR="00E90F5B">
        <w:tab/>
      </w:r>
      <w:r w:rsidR="00E90F5B">
        <w:tab/>
      </w:r>
    </w:p>
    <w:sectPr w:rsidR="00E90F5B" w:rsidRPr="00E90F5B" w:rsidSect="00897330">
      <w:footerReference w:type="default" r:id="rId15"/>
      <w:headerReference w:type="first" r:id="rId16"/>
      <w:footerReference w:type="first" r:id="rId17"/>
      <w:pgSz w:w="11906" w:h="16838"/>
      <w:pgMar w:top="2268" w:right="1418" w:bottom="1560" w:left="1418" w:header="709" w:footer="573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8E0D0" w14:textId="77777777" w:rsidR="00CB4444" w:rsidRDefault="00CB4444">
      <w:r>
        <w:separator/>
      </w:r>
    </w:p>
  </w:endnote>
  <w:endnote w:type="continuationSeparator" w:id="0">
    <w:p w14:paraId="6E1D01AA" w14:textId="77777777" w:rsidR="00CB4444" w:rsidRDefault="00CB4444">
      <w:r>
        <w:continuationSeparator/>
      </w:r>
    </w:p>
  </w:endnote>
  <w:endnote w:type="continuationNotice" w:id="1">
    <w:p w14:paraId="47E1785D" w14:textId="77777777" w:rsidR="00CB4444" w:rsidRDefault="00CB44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C4FA9" w14:textId="77777777" w:rsidR="005E0255" w:rsidRDefault="005E0255" w:rsidP="00AC0E4A">
    <w:pPr>
      <w:pStyle w:val="Voettekst"/>
      <w:rPr>
        <w:rFonts w:ascii="Verdana" w:hAnsi="Verdana"/>
        <w:vanish/>
        <w:sz w:val="16"/>
        <w:szCs w:val="16"/>
      </w:rPr>
    </w:pPr>
  </w:p>
  <w:p w14:paraId="5CA8FC08" w14:textId="77777777" w:rsidR="005E0255" w:rsidRDefault="005E0255" w:rsidP="00AC0E4A">
    <w:pPr>
      <w:pStyle w:val="Voettekst"/>
      <w:rPr>
        <w:rFonts w:ascii="Verdana" w:hAnsi="Verdana"/>
        <w:vanish/>
        <w:sz w:val="16"/>
        <w:szCs w:val="16"/>
      </w:rPr>
    </w:pPr>
  </w:p>
  <w:p w14:paraId="59D99F7D" w14:textId="77777777" w:rsidR="005E0255" w:rsidRDefault="005E0255" w:rsidP="00AC0E4A">
    <w:pPr>
      <w:pStyle w:val="Voettekst"/>
      <w:rPr>
        <w:rFonts w:ascii="Verdana" w:hAnsi="Verdana"/>
        <w:vanish/>
        <w:sz w:val="16"/>
        <w:szCs w:val="16"/>
      </w:rPr>
    </w:pPr>
  </w:p>
  <w:p w14:paraId="0CC85D6C" w14:textId="77777777" w:rsidR="005E0255" w:rsidRDefault="005E0255" w:rsidP="00AC0E4A">
    <w:pPr>
      <w:pStyle w:val="Voettekst"/>
      <w:rPr>
        <w:rFonts w:ascii="Verdana" w:hAnsi="Verdana"/>
        <w:vanish/>
        <w:sz w:val="16"/>
        <w:szCs w:val="16"/>
      </w:rPr>
    </w:pPr>
  </w:p>
  <w:p w14:paraId="7DB4B7FF" w14:textId="77777777" w:rsidR="005E0255" w:rsidRPr="00AC0E4A" w:rsidRDefault="005E0255" w:rsidP="00AC0E4A">
    <w:pPr>
      <w:pStyle w:val="Voettekst"/>
      <w:rPr>
        <w:rFonts w:ascii="Verdana" w:hAnsi="Verdan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8494" w14:textId="77777777" w:rsidR="00897330" w:rsidRDefault="00DC6198">
    <w:pPr>
      <w:pStyle w:val="Voet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38A945C" wp14:editId="466A4B16">
          <wp:simplePos x="0" y="0"/>
          <wp:positionH relativeFrom="page">
            <wp:align>right</wp:align>
          </wp:positionH>
          <wp:positionV relativeFrom="paragraph">
            <wp:posOffset>-661670</wp:posOffset>
          </wp:positionV>
          <wp:extent cx="7556400" cy="1317600"/>
          <wp:effectExtent l="0" t="0" r="0" b="0"/>
          <wp:wrapNone/>
          <wp:docPr id="3" name="Afbeelding 3" descr="Afbeelding met tekst, schermopname, Lettertype, lij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schermopname, Lettertype, lij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3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6DD6C" w14:textId="77777777" w:rsidR="00CB4444" w:rsidRDefault="00CB4444">
      <w:r>
        <w:separator/>
      </w:r>
    </w:p>
  </w:footnote>
  <w:footnote w:type="continuationSeparator" w:id="0">
    <w:p w14:paraId="15402A07" w14:textId="77777777" w:rsidR="00CB4444" w:rsidRDefault="00CB4444">
      <w:r>
        <w:continuationSeparator/>
      </w:r>
    </w:p>
  </w:footnote>
  <w:footnote w:type="continuationNotice" w:id="1">
    <w:p w14:paraId="61A6C0AE" w14:textId="77777777" w:rsidR="00CB4444" w:rsidRDefault="00CB44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92FE" w14:textId="77777777" w:rsidR="00897330" w:rsidRDefault="00897330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96BA8A" wp14:editId="3B7F090A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7559040" cy="1526344"/>
          <wp:effectExtent l="0" t="0" r="0" b="0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731"/>
                  <a:stretch/>
                </pic:blipFill>
                <pic:spPr bwMode="auto">
                  <a:xfrm>
                    <a:off x="0" y="0"/>
                    <a:ext cx="7559040" cy="1526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C5AA6"/>
    <w:multiLevelType w:val="hybridMultilevel"/>
    <w:tmpl w:val="68AADA7A"/>
    <w:lvl w:ilvl="0" w:tplc="BBBCD0D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D5A4F"/>
    <w:multiLevelType w:val="hybridMultilevel"/>
    <w:tmpl w:val="60529C30"/>
    <w:lvl w:ilvl="0" w:tplc="86F02D9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  <w:color w:val="000000" w:themeColor="text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27115"/>
    <w:multiLevelType w:val="hybridMultilevel"/>
    <w:tmpl w:val="7004DFA4"/>
    <w:lvl w:ilvl="0" w:tplc="3D6CAB98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62411"/>
    <w:multiLevelType w:val="hybridMultilevel"/>
    <w:tmpl w:val="82A8C87C"/>
    <w:lvl w:ilvl="0" w:tplc="4902356A">
      <w:start w:val="1"/>
      <w:numFmt w:val="bullet"/>
      <w:pStyle w:val="bullet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0926344">
      <w:start w:val="1"/>
      <w:numFmt w:val="bullet"/>
      <w:pStyle w:val="bullet2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32A3EEE">
      <w:start w:val="1"/>
      <w:numFmt w:val="bullet"/>
      <w:pStyle w:val="bullet3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48728409">
    <w:abstractNumId w:val="3"/>
  </w:num>
  <w:num w:numId="2" w16cid:durableId="1598751163">
    <w:abstractNumId w:val="3"/>
  </w:num>
  <w:num w:numId="3" w16cid:durableId="299767619">
    <w:abstractNumId w:val="3"/>
  </w:num>
  <w:num w:numId="4" w16cid:durableId="1276787599">
    <w:abstractNumId w:val="2"/>
  </w:num>
  <w:num w:numId="5" w16cid:durableId="1803889999">
    <w:abstractNumId w:val="0"/>
  </w:num>
  <w:num w:numId="6" w16cid:durableId="208423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ShadeFormData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453"/>
    <w:rsid w:val="00007ABB"/>
    <w:rsid w:val="00021C42"/>
    <w:rsid w:val="0003026D"/>
    <w:rsid w:val="0003134F"/>
    <w:rsid w:val="0004687F"/>
    <w:rsid w:val="00065453"/>
    <w:rsid w:val="00076CD3"/>
    <w:rsid w:val="00083C2D"/>
    <w:rsid w:val="000939F4"/>
    <w:rsid w:val="000B1704"/>
    <w:rsid w:val="000B5EC0"/>
    <w:rsid w:val="000F25C0"/>
    <w:rsid w:val="00106A6C"/>
    <w:rsid w:val="00112889"/>
    <w:rsid w:val="00132F7C"/>
    <w:rsid w:val="0013471E"/>
    <w:rsid w:val="00135946"/>
    <w:rsid w:val="00136998"/>
    <w:rsid w:val="00141E88"/>
    <w:rsid w:val="0017568C"/>
    <w:rsid w:val="0019096F"/>
    <w:rsid w:val="0019183A"/>
    <w:rsid w:val="001976E1"/>
    <w:rsid w:val="001A2459"/>
    <w:rsid w:val="001B5152"/>
    <w:rsid w:val="001C24FA"/>
    <w:rsid w:val="001D1B75"/>
    <w:rsid w:val="001D32E3"/>
    <w:rsid w:val="001E4591"/>
    <w:rsid w:val="001F4C2E"/>
    <w:rsid w:val="00211914"/>
    <w:rsid w:val="00214207"/>
    <w:rsid w:val="00260779"/>
    <w:rsid w:val="00271DCE"/>
    <w:rsid w:val="002769EE"/>
    <w:rsid w:val="002C0B4F"/>
    <w:rsid w:val="002E37B1"/>
    <w:rsid w:val="002E3F89"/>
    <w:rsid w:val="00337711"/>
    <w:rsid w:val="00347BC8"/>
    <w:rsid w:val="00376D20"/>
    <w:rsid w:val="00380D65"/>
    <w:rsid w:val="00395122"/>
    <w:rsid w:val="003A1859"/>
    <w:rsid w:val="003A53E9"/>
    <w:rsid w:val="003B160F"/>
    <w:rsid w:val="003D3AD3"/>
    <w:rsid w:val="004014C5"/>
    <w:rsid w:val="00413D80"/>
    <w:rsid w:val="00442F53"/>
    <w:rsid w:val="00451B92"/>
    <w:rsid w:val="00471F99"/>
    <w:rsid w:val="00475074"/>
    <w:rsid w:val="00492BB8"/>
    <w:rsid w:val="00494524"/>
    <w:rsid w:val="00517744"/>
    <w:rsid w:val="005305C0"/>
    <w:rsid w:val="00572C5E"/>
    <w:rsid w:val="00573F63"/>
    <w:rsid w:val="00574BD0"/>
    <w:rsid w:val="0057583E"/>
    <w:rsid w:val="00590827"/>
    <w:rsid w:val="005A1D72"/>
    <w:rsid w:val="005A7474"/>
    <w:rsid w:val="005B1E33"/>
    <w:rsid w:val="005B2B38"/>
    <w:rsid w:val="005D27E3"/>
    <w:rsid w:val="005D34F5"/>
    <w:rsid w:val="005E0255"/>
    <w:rsid w:val="005F0AB2"/>
    <w:rsid w:val="005F5AAB"/>
    <w:rsid w:val="006045DB"/>
    <w:rsid w:val="00617112"/>
    <w:rsid w:val="00627B38"/>
    <w:rsid w:val="00682363"/>
    <w:rsid w:val="00687D8E"/>
    <w:rsid w:val="006D0B7E"/>
    <w:rsid w:val="006E2FA8"/>
    <w:rsid w:val="006E73FF"/>
    <w:rsid w:val="006F1CA3"/>
    <w:rsid w:val="00715D34"/>
    <w:rsid w:val="00717989"/>
    <w:rsid w:val="00724CE5"/>
    <w:rsid w:val="0075265B"/>
    <w:rsid w:val="00766292"/>
    <w:rsid w:val="007806E8"/>
    <w:rsid w:val="00781450"/>
    <w:rsid w:val="007872C9"/>
    <w:rsid w:val="00793A30"/>
    <w:rsid w:val="007B480F"/>
    <w:rsid w:val="007C1FF9"/>
    <w:rsid w:val="007C38EA"/>
    <w:rsid w:val="007D079D"/>
    <w:rsid w:val="007D2D26"/>
    <w:rsid w:val="007E033F"/>
    <w:rsid w:val="007F716B"/>
    <w:rsid w:val="008213B4"/>
    <w:rsid w:val="00831DC1"/>
    <w:rsid w:val="00846899"/>
    <w:rsid w:val="00856297"/>
    <w:rsid w:val="00865989"/>
    <w:rsid w:val="00867420"/>
    <w:rsid w:val="00877C7F"/>
    <w:rsid w:val="008824A9"/>
    <w:rsid w:val="008876AD"/>
    <w:rsid w:val="00897330"/>
    <w:rsid w:val="008B29DA"/>
    <w:rsid w:val="008B6147"/>
    <w:rsid w:val="008C0D5D"/>
    <w:rsid w:val="008D3FEB"/>
    <w:rsid w:val="008D40D5"/>
    <w:rsid w:val="008F2760"/>
    <w:rsid w:val="00900415"/>
    <w:rsid w:val="0090580C"/>
    <w:rsid w:val="00910A0C"/>
    <w:rsid w:val="009271AC"/>
    <w:rsid w:val="00971548"/>
    <w:rsid w:val="009904BA"/>
    <w:rsid w:val="009A2A40"/>
    <w:rsid w:val="009A3A7E"/>
    <w:rsid w:val="009D025A"/>
    <w:rsid w:val="009D53AA"/>
    <w:rsid w:val="00A10465"/>
    <w:rsid w:val="00A26D53"/>
    <w:rsid w:val="00A34C9E"/>
    <w:rsid w:val="00A40CFB"/>
    <w:rsid w:val="00A44294"/>
    <w:rsid w:val="00A4607E"/>
    <w:rsid w:val="00A547DA"/>
    <w:rsid w:val="00AA3325"/>
    <w:rsid w:val="00AB25B3"/>
    <w:rsid w:val="00AB49F4"/>
    <w:rsid w:val="00AC0E4A"/>
    <w:rsid w:val="00AD1348"/>
    <w:rsid w:val="00AD6DE9"/>
    <w:rsid w:val="00AE54A9"/>
    <w:rsid w:val="00AF2851"/>
    <w:rsid w:val="00B25EFC"/>
    <w:rsid w:val="00B33090"/>
    <w:rsid w:val="00B8152E"/>
    <w:rsid w:val="00B978B2"/>
    <w:rsid w:val="00BA0E41"/>
    <w:rsid w:val="00BA5494"/>
    <w:rsid w:val="00BB2DA2"/>
    <w:rsid w:val="00BC7632"/>
    <w:rsid w:val="00C0307B"/>
    <w:rsid w:val="00C03FBB"/>
    <w:rsid w:val="00C06B28"/>
    <w:rsid w:val="00C11DE4"/>
    <w:rsid w:val="00C22090"/>
    <w:rsid w:val="00C310BD"/>
    <w:rsid w:val="00C54B62"/>
    <w:rsid w:val="00C62AE3"/>
    <w:rsid w:val="00C85AAE"/>
    <w:rsid w:val="00C91172"/>
    <w:rsid w:val="00C9541F"/>
    <w:rsid w:val="00C95C16"/>
    <w:rsid w:val="00CA12EA"/>
    <w:rsid w:val="00CA77BD"/>
    <w:rsid w:val="00CB4444"/>
    <w:rsid w:val="00CC1137"/>
    <w:rsid w:val="00CD3ABF"/>
    <w:rsid w:val="00CD4C9A"/>
    <w:rsid w:val="00CD59EB"/>
    <w:rsid w:val="00CE099A"/>
    <w:rsid w:val="00D01F2D"/>
    <w:rsid w:val="00D33594"/>
    <w:rsid w:val="00D63A0D"/>
    <w:rsid w:val="00D73885"/>
    <w:rsid w:val="00D769F0"/>
    <w:rsid w:val="00D800C0"/>
    <w:rsid w:val="00D80F6C"/>
    <w:rsid w:val="00D81B6B"/>
    <w:rsid w:val="00D913D7"/>
    <w:rsid w:val="00D94EB9"/>
    <w:rsid w:val="00DA2092"/>
    <w:rsid w:val="00DC4F3A"/>
    <w:rsid w:val="00DC6198"/>
    <w:rsid w:val="00DF376A"/>
    <w:rsid w:val="00E00FD1"/>
    <w:rsid w:val="00E03D7C"/>
    <w:rsid w:val="00E37AB5"/>
    <w:rsid w:val="00E64132"/>
    <w:rsid w:val="00E759C3"/>
    <w:rsid w:val="00E90F5B"/>
    <w:rsid w:val="00EB5E58"/>
    <w:rsid w:val="00EB683D"/>
    <w:rsid w:val="00EF4E47"/>
    <w:rsid w:val="00F10211"/>
    <w:rsid w:val="00F36CD3"/>
    <w:rsid w:val="00F44A37"/>
    <w:rsid w:val="00F62449"/>
    <w:rsid w:val="00F84CCD"/>
    <w:rsid w:val="00F97959"/>
    <w:rsid w:val="00FA0B7B"/>
    <w:rsid w:val="00FA13F7"/>
    <w:rsid w:val="00FC1F7D"/>
    <w:rsid w:val="00FE1E71"/>
    <w:rsid w:val="00FE66AC"/>
    <w:rsid w:val="00FF3347"/>
    <w:rsid w:val="161C760F"/>
    <w:rsid w:val="2B17D699"/>
    <w:rsid w:val="3C6A8E68"/>
    <w:rsid w:val="72ECA761"/>
    <w:rsid w:val="7436D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102D9098"/>
  <w15:chartTrackingRefBased/>
  <w15:docId w15:val="{0E96CF43-CD67-40E6-BB20-EE430AF5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A0B7B"/>
    <w:pPr>
      <w:spacing w:before="120" w:after="120"/>
    </w:pPr>
    <w:rPr>
      <w:rFonts w:ascii="Montserrat" w:hAnsi="Montserrat"/>
    </w:rPr>
  </w:style>
  <w:style w:type="paragraph" w:styleId="Kop1">
    <w:name w:val="heading 1"/>
    <w:basedOn w:val="Standaard"/>
    <w:next w:val="Standaard"/>
    <w:link w:val="Kop1Char"/>
    <w:uiPriority w:val="9"/>
    <w:qFormat/>
    <w:rsid w:val="00FA0B7B"/>
    <w:pPr>
      <w:spacing w:before="240"/>
      <w:outlineLvl w:val="0"/>
    </w:pPr>
    <w:rPr>
      <w:b/>
      <w:bCs/>
      <w:sz w:val="28"/>
      <w:szCs w:val="28"/>
      <w:lang w:val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A0B7B"/>
    <w:pPr>
      <w:spacing w:before="240"/>
      <w:outlineLvl w:val="1"/>
    </w:pPr>
    <w:rPr>
      <w:rFonts w:ascii="Montserrat ExtraBold" w:hAnsi="Montserrat ExtraBold"/>
      <w:color w:val="009E8E"/>
      <w:sz w:val="24"/>
      <w:szCs w:val="24"/>
      <w:lang w:val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A0B7B"/>
    <w:pPr>
      <w:outlineLvl w:val="2"/>
    </w:pPr>
    <w:rPr>
      <w:rFonts w:ascii="Montserrat Black" w:hAnsi="Montserrat Black"/>
      <w:b/>
      <w:bCs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A0B7B"/>
    <w:pPr>
      <w:spacing w:after="0"/>
      <w:outlineLvl w:val="3"/>
    </w:pPr>
    <w:rPr>
      <w:color w:val="009E8E"/>
      <w:sz w:val="22"/>
      <w:szCs w:val="22"/>
      <w:lang w:val="nl-NL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FA0B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A0B7B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FA0B7B"/>
    <w:pPr>
      <w:spacing w:before="100" w:beforeAutospacing="1" w:after="100" w:afterAutospacing="1"/>
    </w:pPr>
    <w:rPr>
      <w:rFonts w:ascii="Times New Roman" w:hAnsi="Times New Roman"/>
    </w:rPr>
  </w:style>
  <w:style w:type="paragraph" w:styleId="Ballontekst">
    <w:name w:val="Balloon Text"/>
    <w:basedOn w:val="Standaard"/>
    <w:semiHidden/>
    <w:rsid w:val="0057583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A0B7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FA0B7B"/>
    <w:pPr>
      <w:tabs>
        <w:tab w:val="center" w:pos="4536"/>
        <w:tab w:val="right" w:pos="9072"/>
      </w:tabs>
    </w:pPr>
  </w:style>
  <w:style w:type="paragraph" w:styleId="Lijstalinea">
    <w:name w:val="List Paragraph"/>
    <w:basedOn w:val="Standaard"/>
    <w:link w:val="LijstalineaChar"/>
    <w:uiPriority w:val="34"/>
    <w:qFormat/>
    <w:rsid w:val="00FA0B7B"/>
    <w:pPr>
      <w:ind w:left="720"/>
      <w:contextualSpacing/>
    </w:pPr>
  </w:style>
  <w:style w:type="character" w:customStyle="1" w:styleId="LijstalineaChar">
    <w:name w:val="Lijstalinea Char"/>
    <w:basedOn w:val="Standaardalinea-lettertype"/>
    <w:link w:val="Lijstalinea"/>
    <w:uiPriority w:val="34"/>
    <w:rsid w:val="00FA0B7B"/>
    <w:rPr>
      <w:rFonts w:ascii="Montserrat" w:hAnsi="Montserrat"/>
    </w:rPr>
  </w:style>
  <w:style w:type="paragraph" w:customStyle="1" w:styleId="bullet1">
    <w:name w:val="bullet 1"/>
    <w:basedOn w:val="Lijstalinea"/>
    <w:link w:val="bullet1Char"/>
    <w:qFormat/>
    <w:rsid w:val="00FA0B7B"/>
    <w:pPr>
      <w:numPr>
        <w:numId w:val="3"/>
      </w:numPr>
      <w:spacing w:before="0" w:after="0"/>
    </w:pPr>
  </w:style>
  <w:style w:type="character" w:customStyle="1" w:styleId="bullet1Char">
    <w:name w:val="bullet 1 Char"/>
    <w:basedOn w:val="LijstalineaChar"/>
    <w:link w:val="bullet1"/>
    <w:rsid w:val="00FA0B7B"/>
    <w:rPr>
      <w:rFonts w:ascii="Montserrat" w:hAnsi="Montserrat"/>
    </w:rPr>
  </w:style>
  <w:style w:type="paragraph" w:customStyle="1" w:styleId="bullet2">
    <w:name w:val="bullet 2"/>
    <w:basedOn w:val="Lijstalinea"/>
    <w:link w:val="bullet2Char"/>
    <w:qFormat/>
    <w:rsid w:val="00FA0B7B"/>
    <w:pPr>
      <w:numPr>
        <w:ilvl w:val="1"/>
        <w:numId w:val="3"/>
      </w:numPr>
    </w:pPr>
  </w:style>
  <w:style w:type="character" w:customStyle="1" w:styleId="bullet2Char">
    <w:name w:val="bullet 2 Char"/>
    <w:basedOn w:val="LijstalineaChar"/>
    <w:link w:val="bullet2"/>
    <w:rsid w:val="00FA0B7B"/>
    <w:rPr>
      <w:rFonts w:ascii="Montserrat" w:hAnsi="Montserrat"/>
    </w:rPr>
  </w:style>
  <w:style w:type="paragraph" w:customStyle="1" w:styleId="bullet3">
    <w:name w:val="bullet 3"/>
    <w:basedOn w:val="Lijstalinea"/>
    <w:link w:val="bullet3Char"/>
    <w:qFormat/>
    <w:rsid w:val="00FA0B7B"/>
    <w:pPr>
      <w:numPr>
        <w:ilvl w:val="2"/>
        <w:numId w:val="3"/>
      </w:numPr>
    </w:pPr>
  </w:style>
  <w:style w:type="character" w:customStyle="1" w:styleId="bullet3Char">
    <w:name w:val="bullet 3 Char"/>
    <w:basedOn w:val="LijstalineaChar"/>
    <w:link w:val="bullet3"/>
    <w:rsid w:val="00FA0B7B"/>
    <w:rPr>
      <w:rFonts w:ascii="Montserrat" w:hAnsi="Montserrat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FA0B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0B7B"/>
    <w:rPr>
      <w:rFonts w:ascii="Montserrat" w:hAnsi="Montserrat"/>
      <w:i/>
      <w:iCs/>
      <w:color w:val="5B9BD5" w:themeColor="accent1"/>
    </w:rPr>
  </w:style>
  <w:style w:type="paragraph" w:styleId="Citaat">
    <w:name w:val="Quote"/>
    <w:basedOn w:val="Duidelijkcitaat"/>
    <w:next w:val="Standaard"/>
    <w:link w:val="CitaatChar"/>
    <w:uiPriority w:val="29"/>
    <w:rsid w:val="00FA0B7B"/>
    <w:rPr>
      <w:color w:val="auto"/>
    </w:rPr>
  </w:style>
  <w:style w:type="character" w:customStyle="1" w:styleId="CitaatChar">
    <w:name w:val="Citaat Char"/>
    <w:basedOn w:val="Standaardalinea-lettertype"/>
    <w:link w:val="Citaat"/>
    <w:uiPriority w:val="29"/>
    <w:rsid w:val="00FA0B7B"/>
    <w:rPr>
      <w:rFonts w:ascii="Montserrat" w:hAnsi="Montserrat"/>
      <w:i/>
      <w:iCs/>
    </w:rPr>
  </w:style>
  <w:style w:type="paragraph" w:styleId="Geenafstand">
    <w:name w:val="No Spacing"/>
    <w:basedOn w:val="Standaard"/>
    <w:uiPriority w:val="1"/>
    <w:qFormat/>
    <w:rsid w:val="00FA0B7B"/>
    <w:pPr>
      <w:spacing w:before="0" w:after="0"/>
    </w:pPr>
  </w:style>
  <w:style w:type="character" w:customStyle="1" w:styleId="Kop1Char">
    <w:name w:val="Kop 1 Char"/>
    <w:basedOn w:val="Standaardalinea-lettertype"/>
    <w:link w:val="Kop1"/>
    <w:uiPriority w:val="9"/>
    <w:rsid w:val="00FA0B7B"/>
    <w:rPr>
      <w:rFonts w:ascii="Montserrat" w:hAnsi="Montserrat"/>
      <w:b/>
      <w:bCs/>
      <w:sz w:val="28"/>
      <w:szCs w:val="28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FA0B7B"/>
    <w:rPr>
      <w:rFonts w:ascii="Montserrat ExtraBold" w:hAnsi="Montserrat ExtraBold"/>
      <w:color w:val="009E8E"/>
      <w:sz w:val="24"/>
      <w:szCs w:val="24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FA0B7B"/>
    <w:rPr>
      <w:rFonts w:ascii="Montserrat Black" w:hAnsi="Montserrat Black"/>
      <w:b/>
      <w:bCs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FA0B7B"/>
    <w:rPr>
      <w:rFonts w:ascii="Montserrat" w:hAnsi="Montserrat"/>
      <w:color w:val="009E8E"/>
      <w:sz w:val="22"/>
      <w:szCs w:val="22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FA0B7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tekstChar">
    <w:name w:val="Koptekst Char"/>
    <w:basedOn w:val="Standaardalinea-lettertype"/>
    <w:link w:val="Koptekst"/>
    <w:uiPriority w:val="99"/>
    <w:rsid w:val="00FA0B7B"/>
    <w:rPr>
      <w:rFonts w:ascii="Montserrat" w:hAnsi="Montserrat"/>
    </w:rPr>
  </w:style>
  <w:style w:type="character" w:styleId="Nadruk">
    <w:name w:val="Emphasis"/>
    <w:basedOn w:val="Standaardalinea-lettertype"/>
    <w:uiPriority w:val="20"/>
    <w:rsid w:val="00FA0B7B"/>
    <w:rPr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0B7B"/>
    <w:rPr>
      <w:i/>
      <w:iCs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0B7B"/>
    <w:rPr>
      <w:rFonts w:ascii="Montserrat" w:hAnsi="Montserrat"/>
      <w:i/>
      <w:iCs/>
    </w:rPr>
  </w:style>
  <w:style w:type="character" w:styleId="Subtielebenadrukking">
    <w:name w:val="Subtle Emphasis"/>
    <w:basedOn w:val="Standaardalinea-lettertype"/>
    <w:uiPriority w:val="19"/>
    <w:rsid w:val="00FA0B7B"/>
    <w:rPr>
      <w:i/>
      <w:iCs/>
      <w:color w:val="404040" w:themeColor="text1" w:themeTint="BF"/>
    </w:rPr>
  </w:style>
  <w:style w:type="paragraph" w:styleId="Titel">
    <w:name w:val="Title"/>
    <w:basedOn w:val="Standaard"/>
    <w:next w:val="Standaard"/>
    <w:link w:val="TitelChar"/>
    <w:uiPriority w:val="10"/>
    <w:qFormat/>
    <w:rsid w:val="00FA0B7B"/>
    <w:pPr>
      <w:spacing w:after="360"/>
    </w:pPr>
    <w:rPr>
      <w:rFonts w:ascii="Montserrat ExtraBold" w:hAnsi="Montserrat ExtraBold"/>
      <w:color w:val="009E8E"/>
      <w:sz w:val="48"/>
      <w:szCs w:val="48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FA0B7B"/>
    <w:rPr>
      <w:rFonts w:ascii="Montserrat ExtraBold" w:hAnsi="Montserrat ExtraBold"/>
      <w:color w:val="009E8E"/>
      <w:sz w:val="48"/>
      <w:szCs w:val="48"/>
      <w:lang w:val="nl-NL"/>
    </w:rPr>
  </w:style>
  <w:style w:type="character" w:styleId="Titelvanboek">
    <w:name w:val="Book Title"/>
    <w:basedOn w:val="Standaardalinea-lettertype"/>
    <w:uiPriority w:val="33"/>
    <w:rsid w:val="00FA0B7B"/>
    <w:rPr>
      <w:b/>
      <w:bCs/>
      <w:i/>
      <w:iCs/>
      <w:spacing w:val="5"/>
    </w:rPr>
  </w:style>
  <w:style w:type="character" w:customStyle="1" w:styleId="VoettekstChar">
    <w:name w:val="Voettekst Char"/>
    <w:basedOn w:val="Standaardalinea-lettertype"/>
    <w:link w:val="Voettekst"/>
    <w:uiPriority w:val="99"/>
    <w:rsid w:val="00FA0B7B"/>
    <w:rPr>
      <w:rFonts w:ascii="Montserrat" w:hAnsi="Montserrat"/>
    </w:rPr>
  </w:style>
  <w:style w:type="character" w:styleId="Zwaar">
    <w:name w:val="Strong"/>
    <w:basedOn w:val="Standaardalinea-lettertype"/>
    <w:uiPriority w:val="22"/>
    <w:qFormat/>
    <w:rsid w:val="00FA0B7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E90F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tadroeselare.sharepoint.com/sites/huisstijl/Sjablonen/Brief%20met%20briefhoofd%20en%20logo%202024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dc1f38-1796-4a31-bfc4-4eb47054f93e" xsi:nil="true"/>
    <lcf76f155ced4ddcb4097134ff3c332f xmlns="93eba26b-65f0-4a98-982e-a4dba06d6a4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A1C9FE3FBAE469490BF54DD0A7B69" ma:contentTypeVersion="19" ma:contentTypeDescription="Een nieuw document maken." ma:contentTypeScope="" ma:versionID="3e0e1b9e3b9751e50f32dd41192ea2e5">
  <xsd:schema xmlns:xsd="http://www.w3.org/2001/XMLSchema" xmlns:xs="http://www.w3.org/2001/XMLSchema" xmlns:p="http://schemas.microsoft.com/office/2006/metadata/properties" xmlns:ns2="93eba26b-65f0-4a98-982e-a4dba06d6a40" xmlns:ns3="712d0c38-a545-4473-8219-a75debdcd8b6" xmlns:ns4="1cdc1f38-1796-4a31-bfc4-4eb47054f93e" targetNamespace="http://schemas.microsoft.com/office/2006/metadata/properties" ma:root="true" ma:fieldsID="e4b03d827a4bb630f2692a044f804279" ns2:_="" ns3:_="" ns4:_="">
    <xsd:import namespace="93eba26b-65f0-4a98-982e-a4dba06d6a40"/>
    <xsd:import namespace="712d0c38-a545-4473-8219-a75debdcd8b6"/>
    <xsd:import namespace="1cdc1f38-1796-4a31-bfc4-4eb47054f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ba26b-65f0-4a98-982e-a4dba06d6a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8c71660-4b40-4a51-9c57-b2cc746af7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d0c38-a545-4473-8219-a75debdcd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c1f38-1796-4a31-bfc4-4eb47054f93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76b20ad-15c4-4d33-afeb-e79cbeb1b510}" ma:internalName="TaxCatchAll" ma:showField="CatchAllData" ma:web="712d0c38-a545-4473-8219-a75debdcd8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5D3114-30AD-4438-89DC-1096A8A21B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00E102-BF81-4C7F-B386-DDA4525C4E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0EDDC4-18BB-4650-9C8F-755EDDAD20D0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purl.org/dc/elements/1.1/"/>
    <ds:schemaRef ds:uri="93eba26b-65f0-4a98-982e-a4dba06d6a40"/>
    <ds:schemaRef ds:uri="http://schemas.microsoft.com/office/infopath/2007/PartnerControls"/>
    <ds:schemaRef ds:uri="http://schemas.openxmlformats.org/package/2006/metadata/core-properties"/>
    <ds:schemaRef ds:uri="1cdc1f38-1796-4a31-bfc4-4eb47054f93e"/>
    <ds:schemaRef ds:uri="712d0c38-a545-4473-8219-a75debdcd8b6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0130D2A-89FE-4C55-95AB-C12E7155F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ba26b-65f0-4a98-982e-a4dba06d6a40"/>
    <ds:schemaRef ds:uri="712d0c38-a545-4473-8219-a75debdcd8b6"/>
    <ds:schemaRef ds:uri="1cdc1f38-1796-4a31-bfc4-4eb47054f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Brief%20met%20briefhoofd%20en%20logo%202024</Template>
  <TotalTime>7</TotalTime>
  <Pages>2</Pages>
  <Words>252</Words>
  <Characters>1391</Characters>
  <Application>Microsoft Office Word</Application>
  <DocSecurity>4</DocSecurity>
  <Lines>11</Lines>
  <Paragraphs>3</Paragraphs>
  <ScaleCrop>false</ScaleCrop>
  <Company>Stad Roeselare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Aangetekend</dc:title>
  <dc:subject/>
  <dc:creator>Evelien Cneut</dc:creator>
  <cp:keywords/>
  <dc:description/>
  <cp:lastModifiedBy>Nancy Cools</cp:lastModifiedBy>
  <cp:revision>2</cp:revision>
  <cp:lastPrinted>2018-02-17T04:52:00Z</cp:lastPrinted>
  <dcterms:created xsi:type="dcterms:W3CDTF">2024-08-08T06:41:00Z</dcterms:created>
  <dcterms:modified xsi:type="dcterms:W3CDTF">2024-08-08T06:41:00Z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0x010100901A1C9FE3FBAE469490BF54DD0A7B69</vt:lpwstr>
  </property>
  <property fmtid="{D5CDD505-2E9C-101B-9397-08002B2CF9AE}" pid="3" name="MediaServiceImageTags">
    <vt:lpwstr/>
  </property>
</Properties>
</file>